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12" w:rsidRDefault="001811F0" w:rsidP="007F5B3A">
      <w:pPr>
        <w:rPr>
          <w:rFonts w:ascii="Arial Narrow" w:hAnsi="Arial Narrow"/>
        </w:rPr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.75pt;margin-top:-15.75pt;width:420.75pt;height:686.35pt;z-index:251664384" stroked="f">
            <v:textbox style="mso-next-textbox:#_x0000_s1026">
              <w:txbxContent>
                <w:p w:rsidR="00E21E4A" w:rsidRPr="00EB4043" w:rsidRDefault="00C80CAF" w:rsidP="00EB4043">
                  <w:pPr>
                    <w:jc w:val="right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40"/>
                    </w:rPr>
                    <w:t>Notice of Approval for Assistance</w:t>
                  </w:r>
                  <w:r>
                    <w:rPr>
                      <w:rFonts w:asciiTheme="majorHAnsi" w:hAnsiTheme="majorHAnsi"/>
                      <w:sz w:val="48"/>
                    </w:rPr>
                    <w:br/>
                  </w:r>
                  <w:r w:rsidRPr="007969FD">
                    <w:rPr>
                      <w:rFonts w:asciiTheme="majorHAnsi" w:hAnsiTheme="majorHAnsi"/>
                      <w:sz w:val="28"/>
                    </w:rPr>
                    <w:t xml:space="preserve">YVEDDI Weatherization 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Assistance </w:t>
                  </w:r>
                  <w:r w:rsidRPr="007969FD">
                    <w:rPr>
                      <w:rFonts w:asciiTheme="majorHAnsi" w:hAnsiTheme="majorHAnsi"/>
                      <w:sz w:val="28"/>
                    </w:rPr>
                    <w:t>Program</w:t>
                  </w:r>
                </w:p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sdt>
                  <w:sdtPr>
                    <w:id w:val="-1561942940"/>
                    <w:placeholder>
                      <w:docPart w:val="DefaultPlaceholder_1082065158"/>
                    </w:placeholder>
                  </w:sdtPr>
                  <w:sdtEndPr>
                    <w:rPr>
                      <w:rFonts w:ascii="Arial Narrow" w:hAnsi="Arial Narrow"/>
                      <w:sz w:val="24"/>
                    </w:rPr>
                  </w:sdtEndPr>
                  <w:sdtContent>
                    <w:permStart w:id="1281318369" w:edGrp="everyone" w:displacedByCustomXml="prev"/>
                    <w:p w:rsidR="00AF081F" w:rsidRPr="00A27E4A" w:rsidRDefault="00A27E4A" w:rsidP="00F7560A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 w:rsidRPr="00A27E4A">
                        <w:rPr>
                          <w:rFonts w:ascii="Arial Narrow" w:hAnsi="Arial Narrow"/>
                          <w:sz w:val="24"/>
                        </w:rPr>
                        <w:t>Enter Date</w:t>
                      </w:r>
                    </w:p>
                  </w:sdtContent>
                </w:sdt>
                <w:permEnd w:id="1281318369"/>
                <w:p w:rsidR="00AF081F" w:rsidRDefault="00AF081F" w:rsidP="00F7560A"/>
                <w:p w:rsidR="00E21E4A" w:rsidRPr="00690C96" w:rsidRDefault="001811F0" w:rsidP="00F7560A">
                  <w:pPr>
                    <w:rPr>
                      <w:rFonts w:ascii="Arial Narrow" w:hAnsi="Arial Narrow"/>
                      <w:sz w:val="24"/>
                    </w:rPr>
                  </w:pPr>
                  <w:sdt>
                    <w:sdtPr>
                      <w:rPr>
                        <w:rFonts w:ascii="Arial Narrow" w:hAnsi="Arial Narrow"/>
                        <w:sz w:val="24"/>
                      </w:rPr>
                      <w:id w:val="670762259"/>
                      <w:placeholder>
                        <w:docPart w:val="DefaultPlaceholder_1082065158"/>
                      </w:placeholder>
                    </w:sdtPr>
                    <w:sdtEndPr/>
                    <w:sdtContent>
                      <w:permStart w:id="1915109653" w:edGrp="everyone"/>
                      <w:r w:rsidR="00690C96">
                        <w:rPr>
                          <w:rFonts w:ascii="Arial Narrow" w:hAnsi="Arial Narrow"/>
                          <w:sz w:val="24"/>
                        </w:rPr>
                        <w:t xml:space="preserve">ENTER </w:t>
                      </w:r>
                      <w:r w:rsidR="00A27E4A">
                        <w:rPr>
                          <w:rFonts w:ascii="Arial Narrow" w:hAnsi="Arial Narrow"/>
                          <w:sz w:val="24"/>
                        </w:rPr>
                        <w:t>NAME</w:t>
                      </w:r>
                      <w:permEnd w:id="1915109653"/>
                    </w:sdtContent>
                  </w:sdt>
                  <w:r w:rsidR="00EB4043" w:rsidRPr="00690C96">
                    <w:rPr>
                      <w:rFonts w:ascii="Arial Narrow" w:hAnsi="Arial Narrow"/>
                      <w:sz w:val="24"/>
                    </w:rPr>
                    <w:br/>
                  </w:r>
                  <w:permStart w:id="1077629381" w:edGrp="everyone"/>
                  <w:sdt>
                    <w:sdtPr>
                      <w:rPr>
                        <w:rFonts w:ascii="Arial Narrow" w:hAnsi="Arial Narrow"/>
                        <w:sz w:val="24"/>
                      </w:rPr>
                      <w:id w:val="-261074054"/>
                      <w:placeholder>
                        <w:docPart w:val="DefaultPlaceholder_1082065158"/>
                      </w:placeholder>
                    </w:sdtPr>
                    <w:sdtEndPr/>
                    <w:sdtContent>
                      <w:r w:rsidR="00690C96">
                        <w:rPr>
                          <w:rFonts w:ascii="Arial Narrow" w:hAnsi="Arial Narrow"/>
                          <w:sz w:val="24"/>
                        </w:rPr>
                        <w:t>ENTER STREET ADDRESS</w:t>
                      </w:r>
                    </w:sdtContent>
                  </w:sdt>
                  <w:permEnd w:id="1077629381"/>
                  <w:r w:rsidR="00EB4043" w:rsidRPr="00690C96">
                    <w:rPr>
                      <w:rFonts w:ascii="Arial Narrow" w:hAnsi="Arial Narrow"/>
                      <w:sz w:val="24"/>
                    </w:rPr>
                    <w:br/>
                  </w:r>
                  <w:sdt>
                    <w:sdtPr>
                      <w:rPr>
                        <w:rFonts w:ascii="Arial Narrow" w:hAnsi="Arial Narrow"/>
                        <w:sz w:val="24"/>
                      </w:rPr>
                      <w:id w:val="-996571681"/>
                      <w:placeholder>
                        <w:docPart w:val="DefaultPlaceholder_1082065158"/>
                      </w:placeholder>
                    </w:sdtPr>
                    <w:sdtEndPr/>
                    <w:sdtContent>
                      <w:permStart w:id="1599108159" w:edGrp="everyone"/>
                      <w:r w:rsidR="00690C96">
                        <w:rPr>
                          <w:rFonts w:ascii="Arial Narrow" w:hAnsi="Arial Narrow"/>
                          <w:sz w:val="24"/>
                        </w:rPr>
                        <w:t>E</w:t>
                      </w:r>
                      <w:r w:rsidR="00A27E4A">
                        <w:rPr>
                          <w:rFonts w:ascii="Arial Narrow" w:hAnsi="Arial Narrow"/>
                          <w:sz w:val="24"/>
                        </w:rPr>
                        <w:t>N</w:t>
                      </w:r>
                      <w:r w:rsidR="00690C96">
                        <w:rPr>
                          <w:rFonts w:ascii="Arial Narrow" w:hAnsi="Arial Narrow"/>
                          <w:sz w:val="24"/>
                        </w:rPr>
                        <w:t>TER CITY/STATE/ZIP</w:t>
                      </w:r>
                      <w:permEnd w:id="1599108159"/>
                    </w:sdtContent>
                  </w:sdt>
                </w:p>
                <w:p w:rsid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F05D3F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 w:rsidRPr="00EB4043">
                    <w:rPr>
                      <w:rFonts w:ascii="Arial Narrow" w:hAnsi="Arial Narrow"/>
                      <w:sz w:val="24"/>
                    </w:rPr>
                    <w:t xml:space="preserve">This is to inform you that your application has been approved for the </w:t>
                  </w:r>
                  <w:r w:rsidR="00F05D3F">
                    <w:rPr>
                      <w:rFonts w:ascii="Arial Narrow" w:hAnsi="Arial Narrow"/>
                      <w:sz w:val="24"/>
                    </w:rPr>
                    <w:t xml:space="preserve">following: </w:t>
                  </w:r>
                </w:p>
                <w:p w:rsidR="00F05D3F" w:rsidRDefault="00F05D3F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188"/>
                    <w:gridCol w:w="6954"/>
                  </w:tblGrid>
                  <w:tr w:rsidR="00F05D3F" w:rsidTr="00315ACD">
                    <w:trPr>
                      <w:trHeight w:val="421"/>
                    </w:trPr>
                    <w:tc>
                      <w:tcPr>
                        <w:tcW w:w="1188" w:type="dxa"/>
                        <w:vAlign w:val="center"/>
                      </w:tcPr>
                      <w:p w:rsidR="00F05D3F" w:rsidRDefault="00F05D3F" w:rsidP="00315ACD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permStart w:id="1631800594" w:edGrp="everyone" w:colFirst="0" w:colLast="0"/>
                      </w:p>
                    </w:tc>
                    <w:tc>
                      <w:tcPr>
                        <w:tcW w:w="6954" w:type="dxa"/>
                        <w:vAlign w:val="center"/>
                      </w:tcPr>
                      <w:p w:rsidR="00F05D3F" w:rsidRDefault="00F05D3F" w:rsidP="007A5ED5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EB4043">
                          <w:rPr>
                            <w:rFonts w:ascii="Arial Narrow" w:hAnsi="Arial Narrow"/>
                            <w:sz w:val="24"/>
                          </w:rPr>
                          <w:t>Weatherization Assistance Program (WAP)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5D3F" w:rsidTr="00315ACD">
                    <w:trPr>
                      <w:trHeight w:val="430"/>
                    </w:trPr>
                    <w:tc>
                      <w:tcPr>
                        <w:tcW w:w="1188" w:type="dxa"/>
                        <w:vAlign w:val="center"/>
                      </w:tcPr>
                      <w:p w:rsidR="00F05D3F" w:rsidRDefault="00F05D3F" w:rsidP="00F05D3F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permStart w:id="1328809328" w:edGrp="everyone" w:colFirst="0" w:colLast="0"/>
                        <w:permEnd w:id="1631800594"/>
                      </w:p>
                    </w:tc>
                    <w:tc>
                      <w:tcPr>
                        <w:tcW w:w="6954" w:type="dxa"/>
                        <w:vAlign w:val="center"/>
                      </w:tcPr>
                      <w:p w:rsidR="00F05D3F" w:rsidRDefault="00F05D3F" w:rsidP="00F05D3F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EB4043">
                          <w:rPr>
                            <w:rFonts w:ascii="Arial Narrow" w:hAnsi="Arial Narrow"/>
                            <w:sz w:val="24"/>
                          </w:rPr>
                          <w:t>Heating Air Repair/Replacement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EB4043">
                          <w:rPr>
                            <w:rFonts w:ascii="Arial Narrow" w:hAnsi="Arial Narrow"/>
                            <w:sz w:val="24"/>
                          </w:rPr>
                          <w:t>Program (HARRP)</w:t>
                        </w:r>
                      </w:p>
                    </w:tc>
                  </w:tr>
                  <w:tr w:rsidR="00D522B2" w:rsidTr="00315ACD">
                    <w:trPr>
                      <w:trHeight w:val="430"/>
                    </w:trPr>
                    <w:tc>
                      <w:tcPr>
                        <w:tcW w:w="1188" w:type="dxa"/>
                        <w:vAlign w:val="center"/>
                      </w:tcPr>
                      <w:p w:rsidR="00D522B2" w:rsidRDefault="00D522B2" w:rsidP="00F05D3F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permStart w:id="77088181" w:edGrp="everyone"/>
                        <w:permEnd w:id="1328809328"/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 </w:t>
                        </w:r>
                        <w:permEnd w:id="77088181"/>
                      </w:p>
                    </w:tc>
                    <w:tc>
                      <w:tcPr>
                        <w:tcW w:w="6954" w:type="dxa"/>
                        <w:vAlign w:val="center"/>
                      </w:tcPr>
                      <w:p w:rsidR="00D522B2" w:rsidRPr="00EB4043" w:rsidRDefault="00D522B2" w:rsidP="00A27E4A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522B2">
                          <w:rPr>
                            <w:rFonts w:ascii="Arial Narrow" w:hAnsi="Arial Narrow"/>
                            <w:sz w:val="24"/>
                          </w:rPr>
                          <w:t>Duk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e Energy </w:t>
                        </w:r>
                        <w:r w:rsidR="00A27E4A">
                          <w:rPr>
                            <w:rFonts w:ascii="Arial Narrow" w:hAnsi="Arial Narrow"/>
                            <w:sz w:val="24"/>
                          </w:rPr>
                          <w:t>Program</w:t>
                        </w:r>
                      </w:p>
                    </w:tc>
                  </w:tr>
                  <w:tr w:rsidR="00D522B2" w:rsidTr="00315ACD">
                    <w:trPr>
                      <w:trHeight w:val="430"/>
                    </w:trPr>
                    <w:tc>
                      <w:tcPr>
                        <w:tcW w:w="1188" w:type="dxa"/>
                        <w:vAlign w:val="center"/>
                      </w:tcPr>
                      <w:p w:rsidR="00D522B2" w:rsidRDefault="00D522B2" w:rsidP="00F05D3F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permStart w:id="765616352" w:edGrp="everyone"/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 </w:t>
                        </w:r>
                        <w:permEnd w:id="765616352"/>
                      </w:p>
                    </w:tc>
                    <w:tc>
                      <w:tcPr>
                        <w:tcW w:w="6954" w:type="dxa"/>
                        <w:vAlign w:val="center"/>
                      </w:tcPr>
                      <w:p w:rsidR="00D522B2" w:rsidRPr="00EB4043" w:rsidRDefault="00D522B2" w:rsidP="00F05D3F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522B2">
                          <w:rPr>
                            <w:rFonts w:ascii="Arial Narrow" w:hAnsi="Arial Narrow"/>
                            <w:sz w:val="24"/>
                          </w:rPr>
                          <w:t xml:space="preserve">Blue Cross Blue 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Shield Healthy Home Initiative</w:t>
                        </w:r>
                      </w:p>
                    </w:tc>
                  </w:tr>
                </w:tbl>
                <w:p w:rsidR="000104A8" w:rsidRDefault="000104A8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E21E4A" w:rsidRP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>
                    <w:rPr>
                      <w:rFonts w:ascii="Arial Narrow" w:hAnsi="Arial Narrow"/>
                      <w:sz w:val="24"/>
                    </w:rPr>
                    <w:t xml:space="preserve">If you </w:t>
                  </w:r>
                  <w:r w:rsidR="00AF081F">
                    <w:rPr>
                      <w:rFonts w:ascii="Arial Narrow" w:hAnsi="Arial Narrow"/>
                      <w:sz w:val="24"/>
                    </w:rPr>
                    <w:t>have any questions</w:t>
                  </w:r>
                  <w:r>
                    <w:rPr>
                      <w:rFonts w:ascii="Arial Narrow" w:hAnsi="Arial Narrow"/>
                      <w:sz w:val="24"/>
                    </w:rPr>
                    <w:t>, please contact the YVEDDI Weatherization Assistance Program at (336) 367-3535.</w:t>
                  </w:r>
                </w:p>
                <w:p w:rsidR="00E21E4A" w:rsidRPr="00EB4043" w:rsidRDefault="00E21E4A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E21E4A" w:rsidRPr="00EB4043" w:rsidRDefault="00E21E4A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690C96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 w:rsidRPr="00EB4043">
                    <w:rPr>
                      <w:rFonts w:ascii="Arial Narrow" w:hAnsi="Arial Narrow"/>
                      <w:sz w:val="24"/>
                    </w:rPr>
                    <w:t>Regards,</w:t>
                  </w:r>
                </w:p>
                <w:p w:rsidR="008F4A79" w:rsidRDefault="008F4A79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8F4A79" w:rsidRDefault="008F4A79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8F4A79" w:rsidRDefault="008F4A79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281A14" w:rsidRDefault="00281A14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281A14" w:rsidRPr="00C21728" w:rsidRDefault="00281A14" w:rsidP="00281A14">
                  <w:pPr>
                    <w:rPr>
                      <w:rFonts w:ascii="Arial Narrow" w:hAnsi="Arial Narrow"/>
                      <w:sz w:val="24"/>
                    </w:rPr>
                  </w:pPr>
                  <w:permStart w:id="230383118" w:edGrp="everyone"/>
                  <w:r>
                    <w:rPr>
                      <w:rFonts w:ascii="Arial Narrow" w:hAnsi="Arial Narrow"/>
                      <w:sz w:val="24"/>
                    </w:rPr>
                    <w:t>Enter Name &amp; Job Title</w:t>
                  </w:r>
                  <w:permEnd w:id="230383118"/>
                </w:p>
                <w:p w:rsidR="00EB4043" w:rsidRP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 w:rsidRPr="00EB4043">
                    <w:rPr>
                      <w:rFonts w:ascii="Arial Narrow" w:hAnsi="Arial Narrow"/>
                      <w:sz w:val="24"/>
                    </w:rPr>
                    <w:t>YVEDDI Weatherization</w:t>
                  </w:r>
                  <w:r w:rsidR="00213071">
                    <w:rPr>
                      <w:rFonts w:ascii="Arial Narrow" w:hAnsi="Arial Narrow"/>
                      <w:sz w:val="24"/>
                    </w:rPr>
                    <w:t xml:space="preserve"> </w:t>
                  </w:r>
                  <w:r w:rsidR="00AF081F">
                    <w:rPr>
                      <w:rFonts w:ascii="Arial Narrow" w:hAnsi="Arial Narrow"/>
                      <w:sz w:val="24"/>
                    </w:rPr>
                    <w:t>Assistance Program</w:t>
                  </w:r>
                </w:p>
                <w:p w:rsidR="00E21E4A" w:rsidRDefault="00E21E4A" w:rsidP="00F7560A"/>
                <w:p w:rsidR="00E21E4A" w:rsidRDefault="00E21E4A" w:rsidP="00F7560A"/>
                <w:p w:rsidR="00C21728" w:rsidRDefault="00C21728" w:rsidP="00F7560A"/>
                <w:p w:rsidR="00C21728" w:rsidRDefault="00C21728" w:rsidP="00F7560A"/>
                <w:p w:rsidR="008F4A79" w:rsidRPr="00C21728" w:rsidRDefault="008F4A79" w:rsidP="00C21728">
                  <w:pPr>
                    <w:jc w:val="center"/>
                    <w:rPr>
                      <w:rFonts w:ascii="Arial Narrow" w:hAnsi="Arial Narrow"/>
                      <w:b/>
                      <w:i/>
                      <w:sz w:val="24"/>
                    </w:rPr>
                  </w:pPr>
                  <w:r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>The YVEDDI Weatherization</w:t>
                  </w:r>
                  <w:r w:rsid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Assistance</w:t>
                  </w:r>
                  <w:r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Program is funded</w:t>
                  </w:r>
                  <w:r w:rsidR="00C21728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by the </w:t>
                  </w:r>
                  <w:r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>North Carolina Department</w:t>
                  </w:r>
                  <w:r w:rsidR="004505B9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</w:t>
                  </w:r>
                  <w:r w:rsidR="0066449E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of </w:t>
                  </w:r>
                  <w:r w:rsidR="00733C55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Environmental </w:t>
                  </w:r>
                  <w:r w:rsidR="0066449E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>Quality.</w:t>
                  </w:r>
                </w:p>
                <w:p w:rsidR="00E21E4A" w:rsidRDefault="00E21E4A" w:rsidP="00F7560A"/>
                <w:p w:rsidR="00E21E4A" w:rsidRDefault="00E21E4A" w:rsidP="00F7560A"/>
                <w:p w:rsidR="00E21E4A" w:rsidRDefault="00D522B2" w:rsidP="00F7560A">
                  <w:r>
                    <w:rPr>
                      <w:rFonts w:ascii="Arial Narrow" w:hAnsi="Arial Narrow"/>
                      <w:noProof/>
                    </w:rPr>
                    <w:drawing>
                      <wp:inline distT="0" distB="0" distL="0" distR="0" wp14:anchorId="095D5847" wp14:editId="5D105590">
                        <wp:extent cx="938921" cy="1150178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110" cy="1152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Pr="00F7560A" w:rsidRDefault="00E21E4A" w:rsidP="00F7560A"/>
              </w:txbxContent>
            </v:textbox>
          </v:shape>
        </w:pict>
      </w:r>
      <w:r w:rsidR="00B07185" w:rsidRPr="007F5B3A">
        <w:rPr>
          <w:rFonts w:ascii="Arial Narrow" w:hAnsi="Arial Narrow"/>
        </w:rPr>
        <w:t xml:space="preserve"> </w:t>
      </w:r>
    </w:p>
    <w:p w:rsidR="006A7812" w:rsidRDefault="006A7812" w:rsidP="00733C55">
      <w:pPr>
        <w:rPr>
          <w:rFonts w:ascii="Arial Narrow" w:hAnsi="Arial Narrow"/>
        </w:rPr>
      </w:pPr>
      <w:bookmarkStart w:id="0" w:name="_GoBack"/>
      <w:bookmarkEnd w:id="0"/>
    </w:p>
    <w:sectPr w:rsidR="006A7812" w:rsidSect="00C867F9"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1F0" w:rsidRDefault="001811F0" w:rsidP="00C867F9">
      <w:r>
        <w:separator/>
      </w:r>
    </w:p>
  </w:endnote>
  <w:endnote w:type="continuationSeparator" w:id="0">
    <w:p w:rsidR="001811F0" w:rsidRDefault="001811F0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1811F0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1811F0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9.75pt;margin-top:18.7pt;width:526.5pt;height:20.25pt;z-index:251662336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1F0" w:rsidRDefault="001811F0" w:rsidP="00C867F9">
      <w:r>
        <w:separator/>
      </w:r>
    </w:p>
  </w:footnote>
  <w:footnote w:type="continuationSeparator" w:id="0">
    <w:p w:rsidR="001811F0" w:rsidRDefault="001811F0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1811F0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39.8pt;width:128.1pt;height:27.45pt;z-index:251668480" stroked="f">
          <v:textbox style="mso-next-textbox:#_x0000_s2053">
            <w:txbxContent>
              <w:p w:rsidR="00353B5D" w:rsidRDefault="007106A6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Mickey </w:t>
                </w:r>
                <w:proofErr w:type="spellStart"/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Cartner</w:t>
                </w:r>
                <w:proofErr w:type="spellEnd"/>
                <w:r w:rsidR="00C91803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387B01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1E911962" wp14:editId="3F8790A7">
                      <wp:extent cx="304800" cy="381000"/>
                      <wp:effectExtent l="0" t="0" r="0" b="0"/>
                      <wp:docPr id="7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4EC53E85" wp14:editId="7FFC44B6">
                      <wp:extent cx="321469" cy="360045"/>
                      <wp:effectExtent l="1905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8F272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4D299F">
                  <w:rPr>
                    <w:rFonts w:ascii="Arial" w:hAnsi="Arial" w:cs="Arial"/>
                    <w:color w:val="1F497D" w:themeColor="text2"/>
                    <w:sz w:val="16"/>
                  </w:rPr>
                  <w:t>(CSBG)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4D299F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465434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F4FEA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Pr="004D299F" w:rsidRDefault="00BB5129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172F9E" w:rsidRPr="004D299F" w:rsidRDefault="00172F9E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Default="00990567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990567" w:rsidRDefault="00172F9E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99EFF7E" wp14:editId="56C3E10D">
                      <wp:extent cx="720090" cy="500380"/>
                      <wp:effectExtent l="0" t="0" r="3810" b="0"/>
                      <wp:docPr id="1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90567" w:rsidRPr="00DF5BAB" w:rsidRDefault="00990567" w:rsidP="001F62D3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noProof/>
                    <w:color w:val="1F497D" w:themeColor="text2"/>
                    <w:sz w:val="16"/>
                  </w:rPr>
                  <w:ptab w:relativeTo="margin" w:alignment="left" w:leader="none"/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edit="readOnly" w:enforcement="1" w:cryptProviderType="rsaFull" w:cryptAlgorithmClass="hash" w:cryptAlgorithmType="typeAny" w:cryptAlgorithmSid="4" w:cryptSpinCount="100000" w:hash="ABKogfR4wPsgh2RzT1vF754mOqU=" w:salt="sP7jdr7VntTxHNB8/x5/wg==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2FDC"/>
    <w:rsid w:val="00003732"/>
    <w:rsid w:val="000104A8"/>
    <w:rsid w:val="0001495A"/>
    <w:rsid w:val="00034269"/>
    <w:rsid w:val="000363F2"/>
    <w:rsid w:val="000369FF"/>
    <w:rsid w:val="000418C3"/>
    <w:rsid w:val="00053DB5"/>
    <w:rsid w:val="00055ED8"/>
    <w:rsid w:val="0006689F"/>
    <w:rsid w:val="00076DFC"/>
    <w:rsid w:val="00092265"/>
    <w:rsid w:val="0009350A"/>
    <w:rsid w:val="000938ED"/>
    <w:rsid w:val="00094B33"/>
    <w:rsid w:val="000D137E"/>
    <w:rsid w:val="000D7EC3"/>
    <w:rsid w:val="00127C42"/>
    <w:rsid w:val="001343FE"/>
    <w:rsid w:val="00150509"/>
    <w:rsid w:val="00156E0A"/>
    <w:rsid w:val="00166D8A"/>
    <w:rsid w:val="00172F9E"/>
    <w:rsid w:val="001811F0"/>
    <w:rsid w:val="00181702"/>
    <w:rsid w:val="0018390D"/>
    <w:rsid w:val="00187148"/>
    <w:rsid w:val="00192FC0"/>
    <w:rsid w:val="001B2B38"/>
    <w:rsid w:val="001B35AC"/>
    <w:rsid w:val="001B610E"/>
    <w:rsid w:val="001D073E"/>
    <w:rsid w:val="001E02D9"/>
    <w:rsid w:val="001F62D3"/>
    <w:rsid w:val="002062AE"/>
    <w:rsid w:val="0021304B"/>
    <w:rsid w:val="00213071"/>
    <w:rsid w:val="00226C38"/>
    <w:rsid w:val="00242D3B"/>
    <w:rsid w:val="00251584"/>
    <w:rsid w:val="002674C2"/>
    <w:rsid w:val="0027552E"/>
    <w:rsid w:val="00281A14"/>
    <w:rsid w:val="00290B04"/>
    <w:rsid w:val="0029589F"/>
    <w:rsid w:val="002C36F8"/>
    <w:rsid w:val="002C46F7"/>
    <w:rsid w:val="002D4E6F"/>
    <w:rsid w:val="002E3F33"/>
    <w:rsid w:val="00302ABF"/>
    <w:rsid w:val="00315ACD"/>
    <w:rsid w:val="0032584D"/>
    <w:rsid w:val="00341E30"/>
    <w:rsid w:val="00353B5D"/>
    <w:rsid w:val="003623CB"/>
    <w:rsid w:val="003772D2"/>
    <w:rsid w:val="00387B01"/>
    <w:rsid w:val="003A496D"/>
    <w:rsid w:val="003B1994"/>
    <w:rsid w:val="003C308D"/>
    <w:rsid w:val="003C7BBD"/>
    <w:rsid w:val="003D5A2E"/>
    <w:rsid w:val="0041329C"/>
    <w:rsid w:val="00414D9D"/>
    <w:rsid w:val="004158DD"/>
    <w:rsid w:val="00416F9A"/>
    <w:rsid w:val="004203F6"/>
    <w:rsid w:val="004505B9"/>
    <w:rsid w:val="004643B6"/>
    <w:rsid w:val="00465434"/>
    <w:rsid w:val="00470C38"/>
    <w:rsid w:val="00470F1E"/>
    <w:rsid w:val="004751F5"/>
    <w:rsid w:val="004977B0"/>
    <w:rsid w:val="004B15A3"/>
    <w:rsid w:val="004B1F94"/>
    <w:rsid w:val="004C6176"/>
    <w:rsid w:val="004D299F"/>
    <w:rsid w:val="00500FF9"/>
    <w:rsid w:val="005040BF"/>
    <w:rsid w:val="00513789"/>
    <w:rsid w:val="00524AD5"/>
    <w:rsid w:val="00534320"/>
    <w:rsid w:val="00534B2B"/>
    <w:rsid w:val="005445B8"/>
    <w:rsid w:val="00546E5C"/>
    <w:rsid w:val="00546FDE"/>
    <w:rsid w:val="00555E77"/>
    <w:rsid w:val="005604EE"/>
    <w:rsid w:val="00564CDA"/>
    <w:rsid w:val="00571A0F"/>
    <w:rsid w:val="00575DE4"/>
    <w:rsid w:val="00592C45"/>
    <w:rsid w:val="005C1C9B"/>
    <w:rsid w:val="005D5457"/>
    <w:rsid w:val="005D7E05"/>
    <w:rsid w:val="005F578E"/>
    <w:rsid w:val="006404A4"/>
    <w:rsid w:val="00641995"/>
    <w:rsid w:val="00652D29"/>
    <w:rsid w:val="0066449E"/>
    <w:rsid w:val="00682BBA"/>
    <w:rsid w:val="00690C96"/>
    <w:rsid w:val="00695EAD"/>
    <w:rsid w:val="006A7426"/>
    <w:rsid w:val="006A7812"/>
    <w:rsid w:val="006B088C"/>
    <w:rsid w:val="006B6749"/>
    <w:rsid w:val="006D64CC"/>
    <w:rsid w:val="006E349E"/>
    <w:rsid w:val="006E3CE4"/>
    <w:rsid w:val="006E58BE"/>
    <w:rsid w:val="006F11F9"/>
    <w:rsid w:val="007106A6"/>
    <w:rsid w:val="007133FE"/>
    <w:rsid w:val="00714DC4"/>
    <w:rsid w:val="00717FC3"/>
    <w:rsid w:val="00733C55"/>
    <w:rsid w:val="00753B81"/>
    <w:rsid w:val="0078365D"/>
    <w:rsid w:val="00785C80"/>
    <w:rsid w:val="007A5ED5"/>
    <w:rsid w:val="007A6C67"/>
    <w:rsid w:val="007E3590"/>
    <w:rsid w:val="007F5B3A"/>
    <w:rsid w:val="007F77E6"/>
    <w:rsid w:val="00804668"/>
    <w:rsid w:val="00813E79"/>
    <w:rsid w:val="00814AEC"/>
    <w:rsid w:val="00837202"/>
    <w:rsid w:val="00844D26"/>
    <w:rsid w:val="0087101F"/>
    <w:rsid w:val="00880274"/>
    <w:rsid w:val="00893365"/>
    <w:rsid w:val="00897376"/>
    <w:rsid w:val="008A014E"/>
    <w:rsid w:val="008A3570"/>
    <w:rsid w:val="008D63EA"/>
    <w:rsid w:val="008F272F"/>
    <w:rsid w:val="008F3709"/>
    <w:rsid w:val="008F4A79"/>
    <w:rsid w:val="00912C06"/>
    <w:rsid w:val="00945B6D"/>
    <w:rsid w:val="00970070"/>
    <w:rsid w:val="00970479"/>
    <w:rsid w:val="00990567"/>
    <w:rsid w:val="00994E3B"/>
    <w:rsid w:val="009B070F"/>
    <w:rsid w:val="009B0CD5"/>
    <w:rsid w:val="009B50F1"/>
    <w:rsid w:val="009C1C3F"/>
    <w:rsid w:val="009E1743"/>
    <w:rsid w:val="009E5488"/>
    <w:rsid w:val="00A07374"/>
    <w:rsid w:val="00A11942"/>
    <w:rsid w:val="00A27E4A"/>
    <w:rsid w:val="00A308AE"/>
    <w:rsid w:val="00A45982"/>
    <w:rsid w:val="00A46268"/>
    <w:rsid w:val="00A90069"/>
    <w:rsid w:val="00AA6A98"/>
    <w:rsid w:val="00AD757F"/>
    <w:rsid w:val="00AF081F"/>
    <w:rsid w:val="00AF2226"/>
    <w:rsid w:val="00AF4FEA"/>
    <w:rsid w:val="00AF68F0"/>
    <w:rsid w:val="00B01214"/>
    <w:rsid w:val="00B04ED4"/>
    <w:rsid w:val="00B07185"/>
    <w:rsid w:val="00B125F9"/>
    <w:rsid w:val="00B25CF5"/>
    <w:rsid w:val="00B514A5"/>
    <w:rsid w:val="00B666BA"/>
    <w:rsid w:val="00B676BA"/>
    <w:rsid w:val="00B84758"/>
    <w:rsid w:val="00B872C7"/>
    <w:rsid w:val="00B8775D"/>
    <w:rsid w:val="00B91BC4"/>
    <w:rsid w:val="00BB5129"/>
    <w:rsid w:val="00BC0032"/>
    <w:rsid w:val="00BC44D4"/>
    <w:rsid w:val="00BD4156"/>
    <w:rsid w:val="00BE5DBB"/>
    <w:rsid w:val="00BF1FFA"/>
    <w:rsid w:val="00C04368"/>
    <w:rsid w:val="00C05CB8"/>
    <w:rsid w:val="00C21728"/>
    <w:rsid w:val="00C24806"/>
    <w:rsid w:val="00C26848"/>
    <w:rsid w:val="00C35E1A"/>
    <w:rsid w:val="00C47791"/>
    <w:rsid w:val="00C54C8A"/>
    <w:rsid w:val="00C554E6"/>
    <w:rsid w:val="00C80CAF"/>
    <w:rsid w:val="00C83594"/>
    <w:rsid w:val="00C867F9"/>
    <w:rsid w:val="00C91803"/>
    <w:rsid w:val="00C924D3"/>
    <w:rsid w:val="00CB7F43"/>
    <w:rsid w:val="00CC57D1"/>
    <w:rsid w:val="00CD11E0"/>
    <w:rsid w:val="00CF74F8"/>
    <w:rsid w:val="00D336C7"/>
    <w:rsid w:val="00D40A3A"/>
    <w:rsid w:val="00D522B2"/>
    <w:rsid w:val="00D548F0"/>
    <w:rsid w:val="00D60373"/>
    <w:rsid w:val="00D67ED3"/>
    <w:rsid w:val="00D723BA"/>
    <w:rsid w:val="00D87265"/>
    <w:rsid w:val="00DA46F3"/>
    <w:rsid w:val="00DD2C6C"/>
    <w:rsid w:val="00DE12C3"/>
    <w:rsid w:val="00DF4ADE"/>
    <w:rsid w:val="00DF5BAB"/>
    <w:rsid w:val="00DF73A6"/>
    <w:rsid w:val="00DF758A"/>
    <w:rsid w:val="00E04674"/>
    <w:rsid w:val="00E10676"/>
    <w:rsid w:val="00E21E4A"/>
    <w:rsid w:val="00E25972"/>
    <w:rsid w:val="00E449DC"/>
    <w:rsid w:val="00E469D0"/>
    <w:rsid w:val="00E47899"/>
    <w:rsid w:val="00E54F16"/>
    <w:rsid w:val="00E6450E"/>
    <w:rsid w:val="00E748D0"/>
    <w:rsid w:val="00E81CFA"/>
    <w:rsid w:val="00E85150"/>
    <w:rsid w:val="00E85721"/>
    <w:rsid w:val="00E90B8E"/>
    <w:rsid w:val="00EB4043"/>
    <w:rsid w:val="00ED54CA"/>
    <w:rsid w:val="00EE5984"/>
    <w:rsid w:val="00EF24B8"/>
    <w:rsid w:val="00F05D3F"/>
    <w:rsid w:val="00F3373D"/>
    <w:rsid w:val="00F57C27"/>
    <w:rsid w:val="00F7446F"/>
    <w:rsid w:val="00F7560A"/>
    <w:rsid w:val="00FA2161"/>
    <w:rsid w:val="00FA35D9"/>
    <w:rsid w:val="00FC1B27"/>
    <w:rsid w:val="00FD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  <w:style w:type="character" w:styleId="Emphasis">
    <w:name w:val="Emphasis"/>
    <w:basedOn w:val="DefaultParagraphFont"/>
    <w:uiPriority w:val="20"/>
    <w:qFormat/>
    <w:rsid w:val="00AD757F"/>
    <w:rPr>
      <w:i/>
      <w:iCs/>
    </w:rPr>
  </w:style>
  <w:style w:type="character" w:styleId="Strong">
    <w:name w:val="Strong"/>
    <w:basedOn w:val="DefaultParagraphFont"/>
    <w:uiPriority w:val="22"/>
    <w:qFormat/>
    <w:rsid w:val="00AD757F"/>
    <w:rPr>
      <w:b/>
      <w:bCs/>
    </w:rPr>
  </w:style>
  <w:style w:type="table" w:styleId="TableGrid">
    <w:name w:val="Table Grid"/>
    <w:basedOn w:val="TableNormal"/>
    <w:uiPriority w:val="59"/>
    <w:rsid w:val="00EB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20839-80E3-4F2D-BC7E-C7A9D1B3DEB3}"/>
      </w:docPartPr>
      <w:docPartBody>
        <w:p w:rsidR="00DF121D" w:rsidRDefault="00C50BF8">
          <w:r w:rsidRPr="0038019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BF8"/>
    <w:rsid w:val="000652F8"/>
    <w:rsid w:val="001D0B48"/>
    <w:rsid w:val="00234D12"/>
    <w:rsid w:val="003129FA"/>
    <w:rsid w:val="00423090"/>
    <w:rsid w:val="00424586"/>
    <w:rsid w:val="00744733"/>
    <w:rsid w:val="0092604B"/>
    <w:rsid w:val="00967062"/>
    <w:rsid w:val="009B7E8D"/>
    <w:rsid w:val="009D3FD3"/>
    <w:rsid w:val="00BA6E89"/>
    <w:rsid w:val="00C50BF8"/>
    <w:rsid w:val="00DE3051"/>
    <w:rsid w:val="00DF121D"/>
    <w:rsid w:val="00E7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121D"/>
    <w:rPr>
      <w:color w:val="808080"/>
    </w:rPr>
  </w:style>
  <w:style w:type="paragraph" w:customStyle="1" w:styleId="0B3C12CC117B4BE0B6D27C82995A309C">
    <w:name w:val="0B3C12CC117B4BE0B6D27C82995A309C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">
    <w:name w:val="0E8F28F142A14BE184F7A71585B07FDB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">
    <w:name w:val="9501D5A61F934A17ABD04FC1190BEC62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AD8E1E0877A1443B903278860E5A0E12">
    <w:name w:val="AD8E1E0877A1443B903278860E5A0E12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1">
    <w:name w:val="0E8F28F142A14BE184F7A71585B07FDB1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1">
    <w:name w:val="9501D5A61F934A17ABD04FC1190BEC621"/>
    <w:rsid w:val="00DF121D"/>
    <w:pPr>
      <w:spacing w:after="0" w:line="240" w:lineRule="auto"/>
    </w:pPr>
    <w:rPr>
      <w:rFonts w:ascii="Calibri" w:eastAsiaTheme="minorHAnsi" w:hAnsi="Calibri" w:cs="Calibr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121D"/>
    <w:rPr>
      <w:color w:val="808080"/>
    </w:rPr>
  </w:style>
  <w:style w:type="paragraph" w:customStyle="1" w:styleId="0B3C12CC117B4BE0B6D27C82995A309C">
    <w:name w:val="0B3C12CC117B4BE0B6D27C82995A309C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">
    <w:name w:val="0E8F28F142A14BE184F7A71585B07FDB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">
    <w:name w:val="9501D5A61F934A17ABD04FC1190BEC62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AD8E1E0877A1443B903278860E5A0E12">
    <w:name w:val="AD8E1E0877A1443B903278860E5A0E12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1">
    <w:name w:val="0E8F28F142A14BE184F7A71585B07FDB1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1">
    <w:name w:val="9501D5A61F934A17ABD04FC1190BEC621"/>
    <w:rsid w:val="00DF121D"/>
    <w:pPr>
      <w:spacing w:after="0" w:line="240" w:lineRule="auto"/>
    </w:pPr>
    <w:rPr>
      <w:rFonts w:ascii="Calibri" w:eastAsiaTheme="minorHAnsi" w:hAnsi="Calibri" w:cs="Calibr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9A40D-4D9C-4053-BB39-B78B4CB7B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83</TotalTime>
  <Pages>1</Pages>
  <Words>0</Words>
  <Characters>3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31</cp:revision>
  <cp:lastPrinted>2012-02-16T19:12:00Z</cp:lastPrinted>
  <dcterms:created xsi:type="dcterms:W3CDTF">2018-11-05T19:07:00Z</dcterms:created>
  <dcterms:modified xsi:type="dcterms:W3CDTF">2019-06-11T15:39:00Z</dcterms:modified>
</cp:coreProperties>
</file>